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201E6F" w14:textId="639875A3" w:rsidR="008157D4" w:rsidRDefault="008157D4">
      <w:pPr>
        <w:rPr>
          <w:lang w:val="es-ES"/>
        </w:rPr>
      </w:pPr>
    </w:p>
    <w:p w14:paraId="15D3222F" w14:textId="654C3267" w:rsidR="00904C66" w:rsidRDefault="00904C66">
      <w:pPr>
        <w:rPr>
          <w:b/>
          <w:bCs/>
          <w:lang w:val="es-ES"/>
        </w:rPr>
      </w:pPr>
      <w:r w:rsidRPr="00904C66">
        <w:rPr>
          <w:b/>
          <w:bCs/>
          <w:lang w:val="es-ES"/>
        </w:rPr>
        <w:t>DATOS PARA PAGOS</w:t>
      </w:r>
    </w:p>
    <w:p w14:paraId="42885344" w14:textId="77777777" w:rsidR="009231EC" w:rsidRDefault="009231EC">
      <w:pPr>
        <w:rPr>
          <w:b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904C66" w14:paraId="1A09C93E" w14:textId="77777777" w:rsidTr="00904C66">
        <w:tc>
          <w:tcPr>
            <w:tcW w:w="8828" w:type="dxa"/>
            <w:gridSpan w:val="2"/>
          </w:tcPr>
          <w:p w14:paraId="5F23B588" w14:textId="77777777" w:rsidR="00904C66" w:rsidRDefault="00904C66" w:rsidP="00904C66">
            <w:pPr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APORTE 2,300.00</w:t>
            </w:r>
          </w:p>
          <w:p w14:paraId="4B08574C" w14:textId="35AC5B0B" w:rsidR="00904C66" w:rsidRDefault="00904C66">
            <w:pPr>
              <w:rPr>
                <w:b/>
                <w:bCs/>
                <w:lang w:val="es-ES"/>
              </w:rPr>
            </w:pPr>
          </w:p>
        </w:tc>
      </w:tr>
      <w:tr w:rsidR="00904C66" w14:paraId="6A7D338F" w14:textId="77777777" w:rsidTr="00904C66">
        <w:tc>
          <w:tcPr>
            <w:tcW w:w="4414" w:type="dxa"/>
          </w:tcPr>
          <w:p w14:paraId="669742A0" w14:textId="7C6E1EC1" w:rsidR="00904C66" w:rsidRPr="00904C66" w:rsidRDefault="00904C66">
            <w:pPr>
              <w:rPr>
                <w:b/>
                <w:bCs/>
                <w:sz w:val="22"/>
                <w:lang w:val="es-ES"/>
              </w:rPr>
            </w:pPr>
            <w:r w:rsidRPr="00904C66">
              <w:rPr>
                <w:b/>
                <w:bCs/>
                <w:sz w:val="22"/>
                <w:lang w:val="es-ES"/>
              </w:rPr>
              <w:t>CÓMO Y DÓNDE PAGO:</w:t>
            </w:r>
          </w:p>
        </w:tc>
        <w:tc>
          <w:tcPr>
            <w:tcW w:w="4414" w:type="dxa"/>
          </w:tcPr>
          <w:p w14:paraId="6012562C" w14:textId="77777777" w:rsidR="00904C66" w:rsidRPr="00904C66" w:rsidRDefault="00904C66" w:rsidP="00904C66">
            <w:pPr>
              <w:rPr>
                <w:sz w:val="22"/>
                <w:lang w:val="es-ES"/>
              </w:rPr>
            </w:pPr>
            <w:r w:rsidRPr="00904C66">
              <w:rPr>
                <w:sz w:val="22"/>
                <w:lang w:val="es-ES"/>
              </w:rPr>
              <w:t>A)</w:t>
            </w:r>
            <w:r w:rsidRPr="00904C66">
              <w:rPr>
                <w:sz w:val="22"/>
                <w:lang w:val="es-ES"/>
              </w:rPr>
              <w:tab/>
              <w:t xml:space="preserve">Depósito en ventanilla: </w:t>
            </w:r>
          </w:p>
          <w:p w14:paraId="3A80D0D9" w14:textId="77777777" w:rsidR="00904C66" w:rsidRPr="00904C66" w:rsidRDefault="00904C66" w:rsidP="00904C66">
            <w:pPr>
              <w:rPr>
                <w:sz w:val="22"/>
                <w:lang w:val="es-ES"/>
              </w:rPr>
            </w:pPr>
            <w:r w:rsidRPr="00904C66">
              <w:rPr>
                <w:sz w:val="22"/>
                <w:lang w:val="es-ES"/>
              </w:rPr>
              <w:t xml:space="preserve">A favor de: </w:t>
            </w:r>
          </w:p>
          <w:p w14:paraId="7AD8F257" w14:textId="77777777" w:rsidR="00904C66" w:rsidRPr="00904C66" w:rsidRDefault="00904C66" w:rsidP="00904C66">
            <w:pPr>
              <w:rPr>
                <w:sz w:val="22"/>
                <w:lang w:val="es-ES"/>
              </w:rPr>
            </w:pPr>
            <w:r w:rsidRPr="00904C66">
              <w:rPr>
                <w:sz w:val="22"/>
                <w:lang w:val="es-ES"/>
              </w:rPr>
              <w:t xml:space="preserve">“CONFERENCIA DE SUPERIORES MAYORES DE RELIGIOSOS DE MÉXICO, A.R.”  </w:t>
            </w:r>
          </w:p>
          <w:p w14:paraId="6FD5E7D1" w14:textId="77777777" w:rsidR="00904C66" w:rsidRPr="00904C66" w:rsidRDefault="00904C66" w:rsidP="00904C66">
            <w:pPr>
              <w:rPr>
                <w:sz w:val="22"/>
                <w:lang w:val="es-ES"/>
              </w:rPr>
            </w:pPr>
            <w:r w:rsidRPr="00904C66">
              <w:rPr>
                <w:sz w:val="22"/>
                <w:lang w:val="es-ES"/>
              </w:rPr>
              <w:t xml:space="preserve">Cuenta 0831 8591 34 de BANORTE, </w:t>
            </w:r>
            <w:proofErr w:type="spellStart"/>
            <w:r w:rsidRPr="00904C66">
              <w:rPr>
                <w:sz w:val="22"/>
                <w:lang w:val="es-ES"/>
              </w:rPr>
              <w:t>Suc</w:t>
            </w:r>
            <w:proofErr w:type="spellEnd"/>
            <w:r w:rsidRPr="00904C66">
              <w:rPr>
                <w:sz w:val="22"/>
                <w:lang w:val="es-ES"/>
              </w:rPr>
              <w:t>. 1198.</w:t>
            </w:r>
          </w:p>
          <w:p w14:paraId="7C2B32A3" w14:textId="77777777" w:rsidR="00904C66" w:rsidRPr="00904C66" w:rsidRDefault="00904C66" w:rsidP="00904C66">
            <w:pPr>
              <w:rPr>
                <w:sz w:val="22"/>
                <w:lang w:val="es-ES"/>
              </w:rPr>
            </w:pPr>
          </w:p>
          <w:p w14:paraId="20427ED8" w14:textId="77777777" w:rsidR="00904C66" w:rsidRPr="00904C66" w:rsidRDefault="00904C66" w:rsidP="00904C66">
            <w:pPr>
              <w:rPr>
                <w:sz w:val="22"/>
                <w:lang w:val="es-ES"/>
              </w:rPr>
            </w:pPr>
            <w:r w:rsidRPr="00904C66">
              <w:rPr>
                <w:sz w:val="22"/>
                <w:lang w:val="es-ES"/>
              </w:rPr>
              <w:t>B)</w:t>
            </w:r>
            <w:r w:rsidRPr="00904C66">
              <w:rPr>
                <w:sz w:val="22"/>
                <w:lang w:val="es-ES"/>
              </w:rPr>
              <w:tab/>
              <w:t>Por transferencia, a la CLABE: 072180008318591342</w:t>
            </w:r>
          </w:p>
          <w:p w14:paraId="3208E00A" w14:textId="77777777" w:rsidR="00904C66" w:rsidRPr="00904C66" w:rsidRDefault="00904C66" w:rsidP="00904C66">
            <w:pPr>
              <w:rPr>
                <w:sz w:val="22"/>
                <w:lang w:val="es-ES"/>
              </w:rPr>
            </w:pPr>
          </w:p>
          <w:p w14:paraId="53E3F00E" w14:textId="1987A29F" w:rsidR="00904C66" w:rsidRPr="00904C66" w:rsidRDefault="00904C66" w:rsidP="00904C66">
            <w:pPr>
              <w:rPr>
                <w:b/>
                <w:bCs/>
                <w:sz w:val="22"/>
                <w:lang w:val="es-ES"/>
              </w:rPr>
            </w:pPr>
            <w:r w:rsidRPr="00904C66">
              <w:rPr>
                <w:sz w:val="22"/>
                <w:lang w:val="es-ES"/>
              </w:rPr>
              <w:t>C)</w:t>
            </w:r>
            <w:r w:rsidRPr="00904C66">
              <w:rPr>
                <w:sz w:val="22"/>
                <w:lang w:val="es-ES"/>
              </w:rPr>
              <w:tab/>
              <w:t>En las oficinas de la Cirm Nacional Calle Amores 1318 Col. Del Valle de lunes a viernes de 9:00 a 15:00 hrs.</w:t>
            </w:r>
          </w:p>
        </w:tc>
      </w:tr>
      <w:tr w:rsidR="00904C66" w14:paraId="6F6C9F3E" w14:textId="77777777" w:rsidTr="00904C66">
        <w:tc>
          <w:tcPr>
            <w:tcW w:w="4414" w:type="dxa"/>
          </w:tcPr>
          <w:p w14:paraId="602FD30F" w14:textId="565AE0FF" w:rsidR="00904C66" w:rsidRPr="00904C66" w:rsidRDefault="00904C66">
            <w:pPr>
              <w:rPr>
                <w:b/>
                <w:bCs/>
                <w:sz w:val="22"/>
                <w:lang w:val="es-ES"/>
              </w:rPr>
            </w:pPr>
            <w:r w:rsidRPr="00904C66">
              <w:rPr>
                <w:b/>
                <w:bCs/>
                <w:sz w:val="22"/>
                <w:lang w:val="es-ES"/>
              </w:rPr>
              <w:t>QUÉ DEBO ENVIAR:</w:t>
            </w:r>
          </w:p>
        </w:tc>
        <w:tc>
          <w:tcPr>
            <w:tcW w:w="4414" w:type="dxa"/>
          </w:tcPr>
          <w:p w14:paraId="0555AFDC" w14:textId="77777777" w:rsidR="00904C66" w:rsidRPr="00904C66" w:rsidRDefault="00904C66" w:rsidP="00904C66">
            <w:pPr>
              <w:rPr>
                <w:sz w:val="22"/>
                <w:lang w:val="es-ES"/>
              </w:rPr>
            </w:pPr>
            <w:r w:rsidRPr="00904C66">
              <w:rPr>
                <w:sz w:val="22"/>
                <w:lang w:val="es-ES"/>
              </w:rPr>
              <w:t>1.</w:t>
            </w:r>
            <w:r w:rsidRPr="00904C66">
              <w:rPr>
                <w:sz w:val="22"/>
                <w:lang w:val="es-ES"/>
              </w:rPr>
              <w:tab/>
              <w:t>Ficha de Inscripción.</w:t>
            </w:r>
          </w:p>
          <w:p w14:paraId="434839E7" w14:textId="77777777" w:rsidR="00904C66" w:rsidRPr="00904C66" w:rsidRDefault="00904C66" w:rsidP="00904C66">
            <w:pPr>
              <w:rPr>
                <w:sz w:val="22"/>
                <w:lang w:val="es-ES"/>
              </w:rPr>
            </w:pPr>
            <w:r w:rsidRPr="00904C66">
              <w:rPr>
                <w:sz w:val="22"/>
                <w:lang w:val="es-ES"/>
              </w:rPr>
              <w:t>2.</w:t>
            </w:r>
            <w:r w:rsidRPr="00904C66">
              <w:rPr>
                <w:sz w:val="22"/>
                <w:lang w:val="es-ES"/>
              </w:rPr>
              <w:tab/>
              <w:t>Ficha de depósito o transferencia con el nombre de la persona que participará.</w:t>
            </w:r>
          </w:p>
          <w:p w14:paraId="44E2287C" w14:textId="77777777" w:rsidR="00904C66" w:rsidRPr="00904C66" w:rsidRDefault="00904C66" w:rsidP="00904C66">
            <w:pPr>
              <w:rPr>
                <w:sz w:val="22"/>
                <w:lang w:val="es-ES"/>
              </w:rPr>
            </w:pPr>
            <w:r w:rsidRPr="00904C66">
              <w:rPr>
                <w:sz w:val="22"/>
                <w:lang w:val="es-ES"/>
              </w:rPr>
              <w:t>3.</w:t>
            </w:r>
            <w:r w:rsidRPr="00904C66">
              <w:rPr>
                <w:sz w:val="22"/>
                <w:lang w:val="es-ES"/>
              </w:rPr>
              <w:tab/>
              <w:t>Datos fiscales (solo en caso de solicitar factura)</w:t>
            </w:r>
          </w:p>
          <w:p w14:paraId="33380785" w14:textId="77777777" w:rsidR="00904C66" w:rsidRPr="00904C66" w:rsidRDefault="00904C66" w:rsidP="00904C66">
            <w:pPr>
              <w:rPr>
                <w:sz w:val="22"/>
                <w:lang w:val="es-ES"/>
              </w:rPr>
            </w:pPr>
            <w:r w:rsidRPr="00904C66">
              <w:rPr>
                <w:sz w:val="22"/>
                <w:lang w:val="es-ES"/>
              </w:rPr>
              <w:t>4.</w:t>
            </w:r>
            <w:r w:rsidRPr="00904C66">
              <w:rPr>
                <w:sz w:val="22"/>
                <w:lang w:val="es-ES"/>
              </w:rPr>
              <w:tab/>
              <w:t>Correo electrónico</w:t>
            </w:r>
          </w:p>
          <w:p w14:paraId="25C0C5AF" w14:textId="0785576E" w:rsidR="00904C66" w:rsidRPr="00904C66" w:rsidRDefault="00904C66" w:rsidP="00904C66">
            <w:pPr>
              <w:rPr>
                <w:b/>
                <w:bCs/>
                <w:sz w:val="22"/>
                <w:lang w:val="es-ES"/>
              </w:rPr>
            </w:pPr>
            <w:r w:rsidRPr="00904C66">
              <w:rPr>
                <w:sz w:val="22"/>
                <w:lang w:val="es-ES"/>
              </w:rPr>
              <w:t>5.</w:t>
            </w:r>
            <w:r w:rsidRPr="00904C66">
              <w:rPr>
                <w:sz w:val="22"/>
                <w:lang w:val="es-ES"/>
              </w:rPr>
              <w:tab/>
              <w:t>Un número de teléfono (fijo o celular)</w:t>
            </w:r>
          </w:p>
        </w:tc>
      </w:tr>
      <w:tr w:rsidR="00904C66" w14:paraId="7B8E838C" w14:textId="77777777" w:rsidTr="00904C66">
        <w:tc>
          <w:tcPr>
            <w:tcW w:w="4414" w:type="dxa"/>
          </w:tcPr>
          <w:p w14:paraId="6C6003DD" w14:textId="77777777" w:rsidR="00904C66" w:rsidRDefault="00904C66">
            <w:pPr>
              <w:rPr>
                <w:b/>
                <w:bCs/>
                <w:sz w:val="22"/>
                <w:lang w:val="es-ES"/>
              </w:rPr>
            </w:pPr>
          </w:p>
          <w:p w14:paraId="3525F11B" w14:textId="4E108F8D" w:rsidR="00904C66" w:rsidRPr="00904C66" w:rsidRDefault="00904C66">
            <w:pPr>
              <w:rPr>
                <w:b/>
                <w:bCs/>
                <w:sz w:val="22"/>
                <w:lang w:val="es-ES"/>
              </w:rPr>
            </w:pPr>
            <w:r w:rsidRPr="00904C66">
              <w:rPr>
                <w:b/>
                <w:bCs/>
                <w:sz w:val="22"/>
                <w:lang w:val="es-ES"/>
              </w:rPr>
              <w:t>ENVÍO FICHA DE INSCRIPCIÓN, FICHA DE DEPOSITO – COMPROBANTE DE TRANSFERENCIA</w:t>
            </w:r>
          </w:p>
        </w:tc>
        <w:tc>
          <w:tcPr>
            <w:tcW w:w="4414" w:type="dxa"/>
          </w:tcPr>
          <w:p w14:paraId="2EE97A96" w14:textId="77777777" w:rsidR="00904C66" w:rsidRDefault="00904C66" w:rsidP="00904C66">
            <w:pPr>
              <w:rPr>
                <w:sz w:val="22"/>
                <w:lang w:val="es-ES"/>
              </w:rPr>
            </w:pPr>
          </w:p>
          <w:p w14:paraId="3055B4F6" w14:textId="64D733C2" w:rsidR="00904C66" w:rsidRPr="00904C66" w:rsidRDefault="00904C66" w:rsidP="00904C66">
            <w:pPr>
              <w:rPr>
                <w:sz w:val="22"/>
                <w:lang w:val="es-ES"/>
              </w:rPr>
            </w:pPr>
            <w:r w:rsidRPr="00904C66">
              <w:rPr>
                <w:sz w:val="22"/>
                <w:lang w:val="es-ES"/>
              </w:rPr>
              <w:t xml:space="preserve">facturasyrecibos@cirm.org.mx </w:t>
            </w:r>
          </w:p>
          <w:p w14:paraId="0B9F5BB9" w14:textId="630C01F4" w:rsidR="00904C66" w:rsidRDefault="00904C66" w:rsidP="00904C66">
            <w:pPr>
              <w:rPr>
                <w:b/>
                <w:bCs/>
                <w:lang w:val="es-ES"/>
              </w:rPr>
            </w:pPr>
            <w:r w:rsidRPr="00904C66">
              <w:rPr>
                <w:sz w:val="22"/>
                <w:lang w:val="es-ES"/>
              </w:rPr>
              <w:t>(una sola vez a este correo y toda la información junta en el MISMO ENVÍO)</w:t>
            </w:r>
          </w:p>
        </w:tc>
      </w:tr>
      <w:tr w:rsidR="00904C66" w14:paraId="08D036B5" w14:textId="77777777" w:rsidTr="00904C66">
        <w:tc>
          <w:tcPr>
            <w:tcW w:w="4414" w:type="dxa"/>
          </w:tcPr>
          <w:p w14:paraId="05F64D74" w14:textId="77777777" w:rsidR="00904C66" w:rsidRDefault="00904C66">
            <w:pPr>
              <w:rPr>
                <w:b/>
                <w:bCs/>
                <w:sz w:val="22"/>
                <w:lang w:val="es-ES"/>
              </w:rPr>
            </w:pPr>
            <w:r w:rsidRPr="00904C66">
              <w:rPr>
                <w:b/>
                <w:bCs/>
                <w:sz w:val="22"/>
                <w:lang w:val="es-ES"/>
              </w:rPr>
              <w:t>FECHA LÍMITE DE INSCRIPCIÓN</w:t>
            </w:r>
            <w:r w:rsidR="0018795C">
              <w:rPr>
                <w:b/>
                <w:bCs/>
                <w:sz w:val="22"/>
                <w:lang w:val="es-ES"/>
              </w:rPr>
              <w:t>.</w:t>
            </w:r>
          </w:p>
          <w:p w14:paraId="4AB4F6F0" w14:textId="71ECF2F3" w:rsidR="0018795C" w:rsidRPr="00904C66" w:rsidRDefault="0018795C">
            <w:pPr>
              <w:rPr>
                <w:b/>
                <w:bCs/>
                <w:sz w:val="22"/>
                <w:lang w:val="es-ES"/>
              </w:rPr>
            </w:pPr>
            <w:r>
              <w:rPr>
                <w:b/>
                <w:bCs/>
                <w:sz w:val="22"/>
                <w:lang w:val="es-ES"/>
              </w:rPr>
              <w:t>27 de abril 2024</w:t>
            </w:r>
          </w:p>
        </w:tc>
        <w:tc>
          <w:tcPr>
            <w:tcW w:w="4414" w:type="dxa"/>
          </w:tcPr>
          <w:p w14:paraId="1B723E64" w14:textId="2047E70C" w:rsidR="00904C66" w:rsidRPr="00904C66" w:rsidRDefault="00904C66">
            <w:pPr>
              <w:rPr>
                <w:sz w:val="22"/>
                <w:lang w:val="es-ES"/>
              </w:rPr>
            </w:pPr>
            <w:r w:rsidRPr="00904C66">
              <w:rPr>
                <w:sz w:val="22"/>
                <w:lang w:val="es-ES"/>
              </w:rPr>
              <w:t>También se puede pagar en efectivo al inicio de la Asamblea, pero es necesario registrarse en la fecha mencionada, para la logística de comida y material que se tienen que prever. (en ese caso mencionarlo al enviar la ficha de inscripción)</w:t>
            </w:r>
          </w:p>
        </w:tc>
      </w:tr>
    </w:tbl>
    <w:p w14:paraId="432A8AD2" w14:textId="77777777" w:rsidR="00904C66" w:rsidRPr="00904C66" w:rsidRDefault="00904C66">
      <w:pPr>
        <w:rPr>
          <w:b/>
          <w:bCs/>
          <w:lang w:val="es-ES"/>
        </w:rPr>
      </w:pPr>
    </w:p>
    <w:sectPr w:rsidR="00904C66" w:rsidRPr="00904C66" w:rsidSect="0049221C">
      <w:headerReference w:type="default" r:id="rId6"/>
      <w:pgSz w:w="12240" w:h="15840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6069E9" w14:textId="77777777" w:rsidR="0049221C" w:rsidRDefault="0049221C" w:rsidP="008157D4">
      <w:pPr>
        <w:spacing w:after="0" w:line="240" w:lineRule="auto"/>
      </w:pPr>
      <w:r>
        <w:separator/>
      </w:r>
    </w:p>
  </w:endnote>
  <w:endnote w:type="continuationSeparator" w:id="0">
    <w:p w14:paraId="6C14CD6A" w14:textId="77777777" w:rsidR="0049221C" w:rsidRDefault="0049221C" w:rsidP="00815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6BB39D" w14:textId="77777777" w:rsidR="0049221C" w:rsidRDefault="0049221C" w:rsidP="008157D4">
      <w:pPr>
        <w:spacing w:after="0" w:line="240" w:lineRule="auto"/>
      </w:pPr>
      <w:r>
        <w:separator/>
      </w:r>
    </w:p>
  </w:footnote>
  <w:footnote w:type="continuationSeparator" w:id="0">
    <w:p w14:paraId="3B83B538" w14:textId="77777777" w:rsidR="0049221C" w:rsidRDefault="0049221C" w:rsidP="00815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E87FDF" w14:textId="77777777" w:rsidR="008157D4" w:rsidRDefault="008157D4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010DAA" wp14:editId="397627F2">
          <wp:simplePos x="0" y="0"/>
          <wp:positionH relativeFrom="column">
            <wp:posOffset>-1091021</wp:posOffset>
          </wp:positionH>
          <wp:positionV relativeFrom="paragraph">
            <wp:posOffset>-427809</wp:posOffset>
          </wp:positionV>
          <wp:extent cx="7772400" cy="10046306"/>
          <wp:effectExtent l="0" t="0" r="0" b="0"/>
          <wp:wrapNone/>
          <wp:docPr id="180104983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788" cy="10062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A0"/>
    <w:rsid w:val="000778A0"/>
    <w:rsid w:val="0016729D"/>
    <w:rsid w:val="0018795C"/>
    <w:rsid w:val="0032603F"/>
    <w:rsid w:val="0049221C"/>
    <w:rsid w:val="00534599"/>
    <w:rsid w:val="00767401"/>
    <w:rsid w:val="008157D4"/>
    <w:rsid w:val="00904C66"/>
    <w:rsid w:val="00921A83"/>
    <w:rsid w:val="009231EC"/>
    <w:rsid w:val="00CA5778"/>
    <w:rsid w:val="00E5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5D6018"/>
  <w15:chartTrackingRefBased/>
  <w15:docId w15:val="{B70FDC62-955C-4091-94AF-4CBFC8DC8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Theme="minorHAnsi" w:hAnsi="Montserrat" w:cstheme="minorBidi"/>
        <w:kern w:val="2"/>
        <w:sz w:val="24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68C"/>
    <w:pPr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815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5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57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57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57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57D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57D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57D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57D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57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57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57D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57D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57D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57D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57D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57D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57D4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5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5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57D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57D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57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57D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57D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57D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57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57D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57D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157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57D4"/>
  </w:style>
  <w:style w:type="paragraph" w:styleId="Piedepgina">
    <w:name w:val="footer"/>
    <w:basedOn w:val="Normal"/>
    <w:link w:val="PiedepginaCar"/>
    <w:uiPriority w:val="99"/>
    <w:unhideWhenUsed/>
    <w:rsid w:val="008157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57D4"/>
  </w:style>
  <w:style w:type="table" w:styleId="Tablaconcuadrcula">
    <w:name w:val="Table Grid"/>
    <w:basedOn w:val="Tablanormal"/>
    <w:uiPriority w:val="39"/>
    <w:rsid w:val="00904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.%20General\Downloads\LIX%20Asamblea%20Nacional%20GDL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LIX Asamblea Nacional GDL (1)</Template>
  <TotalTime>16</TotalTime>
  <Pages>1</Pages>
  <Words>168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Sec. General</dc:creator>
  <cp:keywords/>
  <dc:description/>
  <cp:lastModifiedBy>CIRM_02</cp:lastModifiedBy>
  <cp:revision>3</cp:revision>
  <cp:lastPrinted>2024-04-02T19:29:00Z</cp:lastPrinted>
  <dcterms:created xsi:type="dcterms:W3CDTF">2024-04-02T18:27:00Z</dcterms:created>
  <dcterms:modified xsi:type="dcterms:W3CDTF">2024-04-02T19:33:00Z</dcterms:modified>
</cp:coreProperties>
</file>